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4D54AE" w14:textId="2F2D6F98" w:rsidR="00806FF3" w:rsidRDefault="004868A1" w:rsidP="00806FF3">
      <w:sdt>
        <w:sdtPr>
          <w:id w:val="2124493152"/>
          <w:placeholder>
            <w:docPart w:val="C0DA3C236E1946B0A5E8C93F7EBBBFF6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below completely.  All receipts should be attached to the form and emailed to</w:t>
          </w:r>
        </w:sdtContent>
      </w:sdt>
      <w:r w:rsidR="005D6CC7">
        <w:t xml:space="preserve"> </w:t>
      </w:r>
      <w:hyperlink r:id="rId10" w:history="1">
        <w:r w:rsidR="0004488F" w:rsidRPr="00AA1964">
          <w:rPr>
            <w:rStyle w:val="Hyperlink"/>
          </w:rPr>
          <w:t>info@smilenorthdakota.org</w:t>
        </w:r>
      </w:hyperlink>
      <w:r w:rsidR="00C72268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14:paraId="21E96599" w14:textId="77777777" w:rsidTr="005D6CC7">
        <w:tc>
          <w:tcPr>
            <w:tcW w:w="1538" w:type="pct"/>
            <w:vAlign w:val="bottom"/>
          </w:tcPr>
          <w:p w14:paraId="0AB66F55" w14:textId="5F8BB024" w:rsidR="00650259" w:rsidRPr="00846B76" w:rsidRDefault="004868A1" w:rsidP="005D6CC7">
            <w:sdt>
              <w:sdtPr>
                <w:id w:val="1154723608"/>
                <w:placeholder>
                  <w:docPart w:val="426346443B494DD9A3D29957FB58811C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D6CC7">
                  <w:t>Date</w:t>
                </w:r>
              </w:sdtContent>
            </w:sdt>
            <w:r w:rsidR="0004488F">
              <w:t>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3D9B45F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65EE2731" w14:textId="77777777" w:rsidTr="005D6CC7">
        <w:tc>
          <w:tcPr>
            <w:tcW w:w="1538" w:type="pct"/>
            <w:vAlign w:val="bottom"/>
          </w:tcPr>
          <w:p w14:paraId="11EB6432" w14:textId="1E5BFEE4" w:rsidR="00650259" w:rsidRPr="00846B76" w:rsidRDefault="0004488F" w:rsidP="005D6CC7">
            <w:r>
              <w:t>Name (First / Last):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0E6F7BD4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4A573053" w14:textId="77777777" w:rsidTr="005D6CC7">
        <w:tc>
          <w:tcPr>
            <w:tcW w:w="1538" w:type="pct"/>
            <w:vAlign w:val="bottom"/>
          </w:tcPr>
          <w:p w14:paraId="7C625EF6" w14:textId="6EEB3B4E" w:rsidR="00650259" w:rsidRPr="00846B76" w:rsidRDefault="0004488F" w:rsidP="005D6CC7">
            <w:r>
              <w:t>Address: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64E1ED3D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239A9323" w14:textId="77777777" w:rsidTr="005D6CC7">
        <w:tc>
          <w:tcPr>
            <w:tcW w:w="1538" w:type="pct"/>
            <w:vAlign w:val="bottom"/>
          </w:tcPr>
          <w:p w14:paraId="0DE5C0F7" w14:textId="35F40EDE" w:rsidR="00650259" w:rsidRDefault="0004488F" w:rsidP="005D6CC7">
            <w:r>
              <w:t>City, State, Zip: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2286AEB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2569FB74" w14:textId="77777777" w:rsidTr="005D6CC7">
        <w:tc>
          <w:tcPr>
            <w:tcW w:w="1538" w:type="pct"/>
            <w:vAlign w:val="bottom"/>
          </w:tcPr>
          <w:p w14:paraId="7C0B706A" w14:textId="30F80567" w:rsidR="00650259" w:rsidRPr="00846B76" w:rsidRDefault="004868A1" w:rsidP="005D6CC7">
            <w:sdt>
              <w:sdtPr>
                <w:id w:val="-919250154"/>
                <w:placeholder>
                  <w:docPart w:val="F9E7A0E583004B7B8B8D67F7A687920F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D6CC7">
                  <w:t>Phone</w:t>
                </w:r>
              </w:sdtContent>
            </w:sdt>
            <w:r w:rsidR="0004488F">
              <w:t>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DE49661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45808871" w14:textId="77777777" w:rsidTr="005D6CC7">
        <w:tc>
          <w:tcPr>
            <w:tcW w:w="1538" w:type="pct"/>
            <w:vAlign w:val="bottom"/>
          </w:tcPr>
          <w:p w14:paraId="6DE0606A" w14:textId="103088AD" w:rsidR="00650259" w:rsidRPr="00846B76" w:rsidRDefault="004868A1" w:rsidP="005D6CC7">
            <w:sdt>
              <w:sdtPr>
                <w:id w:val="-322891068"/>
                <w:placeholder>
                  <w:docPart w:val="CD4783006F5145E6AAB894A6386405A7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5D6CC7">
                  <w:t>Email</w:t>
                </w:r>
              </w:sdtContent>
            </w:sdt>
            <w:r w:rsidR="0004488F">
              <w:t>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3DFA317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7942C9D8" w14:textId="77777777" w:rsidTr="005D6CC7">
        <w:tc>
          <w:tcPr>
            <w:tcW w:w="1538" w:type="pct"/>
            <w:vAlign w:val="bottom"/>
          </w:tcPr>
          <w:p w14:paraId="6EFF1DC8" w14:textId="3EC11432" w:rsidR="00650259" w:rsidRPr="00846B76" w:rsidRDefault="0004488F" w:rsidP="005D6CC7">
            <w:r>
              <w:t>Dental Practice Name: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4C266D7A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0BF112E3" w14:textId="77777777" w:rsidTr="005D6CC7">
        <w:tc>
          <w:tcPr>
            <w:tcW w:w="1538" w:type="pct"/>
            <w:vAlign w:val="bottom"/>
          </w:tcPr>
          <w:p w14:paraId="12464C39" w14:textId="13FB2C7B" w:rsidR="00650259" w:rsidRPr="00846B76" w:rsidRDefault="0004488F" w:rsidP="005D6CC7">
            <w:r>
              <w:t>Site Visit Name:</w:t>
            </w: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E6D7C9" w14:textId="77777777" w:rsidR="00650259" w:rsidRPr="00846B76" w:rsidRDefault="00650259" w:rsidP="005D6CC7">
            <w:pPr>
              <w:spacing w:before="120"/>
            </w:pPr>
          </w:p>
        </w:tc>
      </w:tr>
      <w:tr w:rsidR="00806FF3" w:rsidRPr="00846B76" w14:paraId="6CDA6C42" w14:textId="77777777" w:rsidTr="005D6CC7">
        <w:tc>
          <w:tcPr>
            <w:tcW w:w="1538" w:type="pct"/>
            <w:vAlign w:val="bottom"/>
          </w:tcPr>
          <w:p w14:paraId="3A6E5247" w14:textId="362EB116" w:rsidR="00806FF3" w:rsidRPr="00846B76" w:rsidRDefault="00B879AF" w:rsidP="005D6CC7">
            <w:r>
              <w:t>ND License #: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5573008" w14:textId="77777777" w:rsidR="00806FF3" w:rsidRPr="00846B76" w:rsidRDefault="00806FF3" w:rsidP="005D6CC7">
            <w:pPr>
              <w:spacing w:before="120"/>
            </w:pPr>
          </w:p>
        </w:tc>
      </w:tr>
    </w:tbl>
    <w:p w14:paraId="12781983" w14:textId="77777777"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14:paraId="2EC6D6D2" w14:textId="77777777" w:rsidTr="005D6CC7">
        <w:tc>
          <w:tcPr>
            <w:tcW w:w="3558" w:type="pct"/>
            <w:vAlign w:val="bottom"/>
          </w:tcPr>
          <w:p w14:paraId="2477820B" w14:textId="0A31ABED" w:rsidR="00806FF3" w:rsidRPr="00846B76" w:rsidRDefault="0004488F" w:rsidP="005D6CC7">
            <w:r>
              <w:t>Description of Reimbursement</w:t>
            </w:r>
            <w:r w:rsidR="004566D0">
              <w:t xml:space="preserve"> </w:t>
            </w:r>
            <w:r w:rsidR="004566D0" w:rsidRPr="004566D0">
              <w:rPr>
                <w:sz w:val="24"/>
                <w:szCs w:val="24"/>
              </w:rPr>
              <w:t>(date must be after 5/1/18)</w:t>
            </w:r>
          </w:p>
        </w:tc>
        <w:tc>
          <w:tcPr>
            <w:tcW w:w="192" w:type="pct"/>
          </w:tcPr>
          <w:p w14:paraId="17C4B677" w14:textId="77777777"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6FF632A7BE5D4AB5BCC5F6E298C34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14:paraId="7098BE3B" w14:textId="77777777"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14:paraId="468F4731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1D2BF3A8" w14:textId="3DDD7E90" w:rsidR="00806FF3" w:rsidRPr="00846B76" w:rsidRDefault="00B879AF" w:rsidP="00806FF3">
            <w:pPr>
              <w:spacing w:before="120"/>
            </w:pPr>
            <w:r>
              <w:t xml:space="preserve">DANB Test (enter date </w:t>
            </w:r>
            <w:proofErr w:type="gramStart"/>
            <w:r>
              <w:t>taken:_</w:t>
            </w:r>
            <w:proofErr w:type="gramEnd"/>
            <w:r>
              <w:t>_______________)</w:t>
            </w:r>
          </w:p>
        </w:tc>
        <w:tc>
          <w:tcPr>
            <w:tcW w:w="192" w:type="pct"/>
          </w:tcPr>
          <w:p w14:paraId="3A2F44CE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26F6555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45C31756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1AB106D" w14:textId="023D1448" w:rsidR="00806FF3" w:rsidRPr="00846B76" w:rsidRDefault="00B879AF" w:rsidP="00806FF3">
            <w:pPr>
              <w:spacing w:before="120"/>
            </w:pPr>
            <w:r>
              <w:t>DANB/Dale Foundation Review Materials: (max. $400)</w:t>
            </w:r>
          </w:p>
        </w:tc>
        <w:tc>
          <w:tcPr>
            <w:tcW w:w="192" w:type="pct"/>
          </w:tcPr>
          <w:p w14:paraId="1AA1CF1C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C9330C7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31FA1CD7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8631E4C" w14:textId="6ED2D2E2" w:rsidR="00806FF3" w:rsidRPr="00846B76" w:rsidRDefault="00B879AF" w:rsidP="00806FF3">
            <w:pPr>
              <w:spacing w:before="120"/>
            </w:pPr>
            <w:r>
              <w:t>High School Visit / Career Fairs (pre-approval required):</w:t>
            </w:r>
          </w:p>
        </w:tc>
        <w:tc>
          <w:tcPr>
            <w:tcW w:w="192" w:type="pct"/>
          </w:tcPr>
          <w:p w14:paraId="3D8E4491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5E94B4A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3C14B2BF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63313E78" w14:textId="0764743E" w:rsidR="00806FF3" w:rsidRPr="00846B76" w:rsidRDefault="00B879AF" w:rsidP="00806FF3">
            <w:pPr>
              <w:spacing w:before="120"/>
            </w:pPr>
            <w:r>
              <w:t xml:space="preserve">   Location:</w:t>
            </w:r>
          </w:p>
        </w:tc>
        <w:tc>
          <w:tcPr>
            <w:tcW w:w="192" w:type="pct"/>
          </w:tcPr>
          <w:p w14:paraId="73365DAE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7B4BF1F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7785B62E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011A22DB" w14:textId="402A796C" w:rsidR="00806FF3" w:rsidRPr="00846B76" w:rsidRDefault="00B879AF" w:rsidP="00806FF3">
            <w:pPr>
              <w:spacing w:before="120"/>
            </w:pPr>
            <w:r>
              <w:t xml:space="preserve">   Date:</w:t>
            </w:r>
          </w:p>
        </w:tc>
        <w:tc>
          <w:tcPr>
            <w:tcW w:w="192" w:type="pct"/>
          </w:tcPr>
          <w:p w14:paraId="62B7DA63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241F5F6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560CB7E5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5FAAFE6A" w14:textId="3C9AA194" w:rsidR="00806FF3" w:rsidRPr="00846B76" w:rsidRDefault="00B879AF" w:rsidP="00806FF3">
            <w:pPr>
              <w:spacing w:before="120"/>
            </w:pPr>
            <w:r>
              <w:t>Other:</w:t>
            </w:r>
          </w:p>
        </w:tc>
        <w:tc>
          <w:tcPr>
            <w:tcW w:w="192" w:type="pct"/>
          </w:tcPr>
          <w:p w14:paraId="3DEF2484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1A58A709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4B45D985" w14:textId="77777777" w:rsidTr="00C72268">
        <w:sdt>
          <w:sdtPr>
            <w:id w:val="-1349872469"/>
            <w:placeholder>
              <w:docPart w:val="33C154A7EEE14D95AADCF8A54D87AD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40F7ABCD" w14:textId="77777777"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14:paraId="7886A89E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0FFAABC" w14:textId="77777777" w:rsidR="00806FF3" w:rsidRPr="00846B76" w:rsidRDefault="00806FF3" w:rsidP="00806FF3">
            <w:pPr>
              <w:spacing w:before="120"/>
            </w:pPr>
          </w:p>
        </w:tc>
      </w:tr>
    </w:tbl>
    <w:p w14:paraId="51B69A62" w14:textId="3D41CFE2" w:rsidR="00806FF3" w:rsidRDefault="00806FF3" w:rsidP="0073326A">
      <w:pPr>
        <w:spacing w:after="0"/>
        <w:rPr>
          <w:sz w:val="22"/>
        </w:rPr>
      </w:pPr>
    </w:p>
    <w:p w14:paraId="20D0ED0A" w14:textId="77777777" w:rsidR="005F313C" w:rsidRPr="00732B16" w:rsidRDefault="005F313C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1"/>
        <w:gridCol w:w="1601"/>
        <w:gridCol w:w="1138"/>
        <w:gridCol w:w="1939"/>
        <w:gridCol w:w="896"/>
        <w:gridCol w:w="1795"/>
      </w:tblGrid>
      <w:tr w:rsidR="00B160CA" w:rsidRPr="00846B76" w14:paraId="68E72B53" w14:textId="77777777" w:rsidTr="005D6CC7">
        <w:tc>
          <w:tcPr>
            <w:tcW w:w="5000" w:type="pct"/>
            <w:gridSpan w:val="6"/>
            <w:shd w:val="clear" w:color="auto" w:fill="731F1C" w:themeFill="accent5"/>
            <w:vAlign w:val="center"/>
          </w:tcPr>
          <w:p w14:paraId="654D7DFC" w14:textId="5F8B4D20" w:rsidR="00B160CA" w:rsidRPr="005D6CC7" w:rsidRDefault="0004488F" w:rsidP="005D6CC7">
            <w:pPr>
              <w:pStyle w:val="Heading1"/>
              <w:outlineLvl w:val="0"/>
            </w:pPr>
            <w:r>
              <w:t>Office Use Only</w:t>
            </w:r>
          </w:p>
        </w:tc>
      </w:tr>
      <w:tr w:rsidR="00B160CA" w:rsidRPr="00846B76" w14:paraId="598C439E" w14:textId="77777777" w:rsidTr="0004488F">
        <w:sdt>
          <w:sdtPr>
            <w:id w:val="1753941409"/>
            <w:placeholder>
              <w:docPart w:val="CEF4ED227E45429A9DF3308F9DB681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" w:type="pct"/>
                <w:vAlign w:val="bottom"/>
              </w:tcPr>
              <w:p w14:paraId="0775F5E2" w14:textId="77777777"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8" w:type="pct"/>
            <w:tcBorders>
              <w:top w:val="nil"/>
              <w:bottom w:val="single" w:sz="2" w:space="0" w:color="auto"/>
            </w:tcBorders>
            <w:vAlign w:val="bottom"/>
          </w:tcPr>
          <w:p w14:paraId="536693B3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F07FD67CF4DF457295982A6353AA72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vAlign w:val="bottom"/>
              </w:tcPr>
              <w:p w14:paraId="213D2780" w14:textId="77777777"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42211B70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2AF940FC4C954CE895CDC305667611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vAlign w:val="bottom"/>
              </w:tcPr>
              <w:p w14:paraId="0B266B89" w14:textId="77777777"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5BF8240F" w14:textId="77777777" w:rsidR="00B160CA" w:rsidRPr="00846B76" w:rsidRDefault="00B160CA" w:rsidP="005D6CC7">
            <w:pPr>
              <w:spacing w:before="240"/>
            </w:pPr>
          </w:p>
        </w:tc>
      </w:tr>
    </w:tbl>
    <w:p w14:paraId="5A49DCEE" w14:textId="19E31BA5" w:rsidR="00CE6104" w:rsidRPr="00732B16" w:rsidRDefault="00CE6104" w:rsidP="0004488F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F038C" w14:textId="77777777" w:rsidR="00EF76E2" w:rsidRDefault="00EF76E2" w:rsidP="00650259">
      <w:pPr>
        <w:spacing w:after="0" w:line="240" w:lineRule="auto"/>
      </w:pPr>
      <w:r>
        <w:separator/>
      </w:r>
    </w:p>
  </w:endnote>
  <w:endnote w:type="continuationSeparator" w:id="0">
    <w:p w14:paraId="563F1865" w14:textId="77777777" w:rsidR="00EF76E2" w:rsidRDefault="00EF76E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0F024A-4F89-42D4-9CB0-45E698950894}"/>
    <w:embedBold r:id="rId2" w:fontKey="{71227D22-BF53-4F4B-AEFC-895F98B1BD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EA536A8-E63F-42F2-8B7E-6E5AD00B3170}"/>
    <w:embedBold r:id="rId4" w:fontKey="{515DF1C8-9F01-439E-AF9D-79665A0BA5EF}"/>
    <w:embedItalic r:id="rId5" w:fontKey="{55A19024-EB18-4907-9DCB-7B4EA79127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F0D83D7-B7D2-4315-BE08-B4EE42ADC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0A4B0847" w14:textId="77777777" w:rsidTr="00C4167A">
      <w:tc>
        <w:tcPr>
          <w:tcW w:w="4675" w:type="dxa"/>
          <w:vAlign w:val="center"/>
        </w:tcPr>
        <w:p w14:paraId="0094AD7C" w14:textId="67CA385E" w:rsidR="0004488F" w:rsidRDefault="0004488F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Request Received:              _________________________</w:t>
          </w:r>
        </w:p>
        <w:p w14:paraId="3CEF3DB7" w14:textId="37CFFADC" w:rsidR="0073326A" w:rsidRDefault="0004488F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Reviewed by Committee:  _________________________</w:t>
          </w:r>
        </w:p>
        <w:p w14:paraId="2A818F39" w14:textId="77777777" w:rsidR="0004488F" w:rsidRDefault="0004488F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Request            Approved:  ______          Denied   _______</w:t>
          </w:r>
        </w:p>
        <w:p w14:paraId="36C7CFA6" w14:textId="00BAE075" w:rsidR="0004488F" w:rsidRPr="0073326A" w:rsidRDefault="0004488F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Denial Reason: __________________________________</w:t>
          </w:r>
        </w:p>
      </w:tc>
      <w:tc>
        <w:tcPr>
          <w:tcW w:w="4675" w:type="dxa"/>
          <w:vAlign w:val="center"/>
        </w:tcPr>
        <w:p w14:paraId="2A75F52A" w14:textId="71437BAB" w:rsidR="0073326A" w:rsidRPr="0073326A" w:rsidRDefault="0004488F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D42619B" wp14:editId="6C2C0EDF">
                <wp:extent cx="1183005" cy="737870"/>
                <wp:effectExtent l="0" t="0" r="0" b="508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005" cy="737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895239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F4E9F" w14:textId="77777777" w:rsidR="00EF76E2" w:rsidRDefault="00EF76E2" w:rsidP="00650259">
      <w:pPr>
        <w:spacing w:after="0" w:line="240" w:lineRule="auto"/>
      </w:pPr>
      <w:r>
        <w:separator/>
      </w:r>
    </w:p>
  </w:footnote>
  <w:footnote w:type="continuationSeparator" w:id="0">
    <w:p w14:paraId="285C8A79" w14:textId="77777777" w:rsidR="00EF76E2" w:rsidRDefault="00EF76E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4FA6E0" w:themeFill="accent2" w:themeFillTint="80"/>
      <w:tblLook w:val="04A0" w:firstRow="1" w:lastRow="0" w:firstColumn="1" w:lastColumn="0" w:noHBand="0" w:noVBand="1"/>
    </w:tblPr>
    <w:tblGrid>
      <w:gridCol w:w="3156"/>
      <w:gridCol w:w="6204"/>
    </w:tblGrid>
    <w:tr w:rsidR="00713D1C" w:rsidRPr="00713D1C" w14:paraId="3995A280" w14:textId="77777777" w:rsidTr="0004488F">
      <w:trPr>
        <w:trHeight w:val="990"/>
      </w:trPr>
      <w:tc>
        <w:tcPr>
          <w:tcW w:w="1350" w:type="dxa"/>
          <w:shd w:val="clear" w:color="auto" w:fill="4FA6E0" w:themeFill="accent2" w:themeFillTint="80"/>
          <w:vAlign w:val="center"/>
        </w:tcPr>
        <w:p w14:paraId="20E430A9" w14:textId="674557CD" w:rsidR="00576892" w:rsidRPr="00713D1C" w:rsidRDefault="0004488F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46802C6" wp14:editId="18509A8A">
                <wp:extent cx="1857375" cy="3524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4FA6E0" w:themeFill="accent2" w:themeFillTint="80"/>
          <w:vAlign w:val="center"/>
        </w:tcPr>
        <w:p w14:paraId="6A219AE6" w14:textId="26404D10" w:rsidR="0004488F" w:rsidRDefault="0004488F" w:rsidP="0004488F">
          <w:pPr>
            <w:pStyle w:val="Header"/>
            <w:jc w:val="center"/>
          </w:pPr>
          <w:r>
            <w:t>Dental Assistant Grant</w:t>
          </w:r>
        </w:p>
        <w:p w14:paraId="6D2B84E1" w14:textId="55B3B488" w:rsidR="00576892" w:rsidRPr="00732B16" w:rsidRDefault="0004488F" w:rsidP="0004488F">
          <w:pPr>
            <w:pStyle w:val="Header"/>
            <w:jc w:val="center"/>
          </w:pPr>
          <w:r>
            <w:t>Reimbursement Request</w:t>
          </w:r>
        </w:p>
      </w:tc>
    </w:tr>
  </w:tbl>
  <w:p w14:paraId="3C87DE98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88F"/>
    <w:rsid w:val="0004488F"/>
    <w:rsid w:val="00052382"/>
    <w:rsid w:val="0006568A"/>
    <w:rsid w:val="00076F0F"/>
    <w:rsid w:val="00084253"/>
    <w:rsid w:val="00097520"/>
    <w:rsid w:val="000D1F49"/>
    <w:rsid w:val="001727CA"/>
    <w:rsid w:val="00290F5E"/>
    <w:rsid w:val="002C56E6"/>
    <w:rsid w:val="00335230"/>
    <w:rsid w:val="00361E11"/>
    <w:rsid w:val="003B4744"/>
    <w:rsid w:val="003F0847"/>
    <w:rsid w:val="003F55D9"/>
    <w:rsid w:val="0040090B"/>
    <w:rsid w:val="004566D0"/>
    <w:rsid w:val="0046302A"/>
    <w:rsid w:val="004868A1"/>
    <w:rsid w:val="00487D2D"/>
    <w:rsid w:val="004D5D62"/>
    <w:rsid w:val="005112D0"/>
    <w:rsid w:val="00577E06"/>
    <w:rsid w:val="005A3BF7"/>
    <w:rsid w:val="005D6CC7"/>
    <w:rsid w:val="005F2035"/>
    <w:rsid w:val="005F313C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268DB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879AF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EE3B46"/>
    <w:rsid w:val="00EF76E2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59EA1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44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smilenorthdakota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D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DA3C236E1946B0A5E8C93F7EBBB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5EA1F-623C-49AD-8858-A5020E8A1DEF}"/>
      </w:docPartPr>
      <w:docPartBody>
        <w:p w:rsidR="004B05FC" w:rsidRDefault="00974FCC">
          <w:pPr>
            <w:pStyle w:val="C0DA3C236E1946B0A5E8C93F7EBBBFF6"/>
          </w:pPr>
          <w:r w:rsidRPr="005D6CC7">
            <w:t>Fill out the form below completely.  All receipts should be attached to the form and emailed to</w:t>
          </w:r>
        </w:p>
      </w:docPartBody>
    </w:docPart>
    <w:docPart>
      <w:docPartPr>
        <w:name w:val="426346443B494DD9A3D29957FB588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3DBE0-A690-4367-AF2F-571317C5C9C5}"/>
      </w:docPartPr>
      <w:docPartBody>
        <w:p w:rsidR="004B05FC" w:rsidRDefault="00974FCC">
          <w:pPr>
            <w:pStyle w:val="426346443B494DD9A3D29957FB58811C"/>
          </w:pPr>
          <w:r w:rsidRPr="005D6CC7">
            <w:t>Date</w:t>
          </w:r>
        </w:p>
      </w:docPartBody>
    </w:docPart>
    <w:docPart>
      <w:docPartPr>
        <w:name w:val="F9E7A0E583004B7B8B8D67F7A6879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F5CBB-D865-4A65-969D-B18528C683A4}"/>
      </w:docPartPr>
      <w:docPartBody>
        <w:p w:rsidR="004B05FC" w:rsidRDefault="00974FCC">
          <w:pPr>
            <w:pStyle w:val="F9E7A0E583004B7B8B8D67F7A687920F"/>
          </w:pPr>
          <w:r w:rsidRPr="005D6CC7">
            <w:t>Phone</w:t>
          </w:r>
        </w:p>
      </w:docPartBody>
    </w:docPart>
    <w:docPart>
      <w:docPartPr>
        <w:name w:val="CD4783006F5145E6AAB894A638640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3FEF9-F75A-4056-96CB-80132990330F}"/>
      </w:docPartPr>
      <w:docPartBody>
        <w:p w:rsidR="004B05FC" w:rsidRDefault="00974FCC">
          <w:pPr>
            <w:pStyle w:val="CD4783006F5145E6AAB894A6386405A7"/>
          </w:pPr>
          <w:r w:rsidRPr="005D6CC7">
            <w:t>Email</w:t>
          </w:r>
        </w:p>
      </w:docPartBody>
    </w:docPart>
    <w:docPart>
      <w:docPartPr>
        <w:name w:val="6FF632A7BE5D4AB5BCC5F6E298C34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73550-EF31-4483-8C6E-E3E0DB1D2923}"/>
      </w:docPartPr>
      <w:docPartBody>
        <w:p w:rsidR="004B05FC" w:rsidRDefault="00974FCC">
          <w:pPr>
            <w:pStyle w:val="6FF632A7BE5D4AB5BCC5F6E298C34B6A"/>
          </w:pPr>
          <w:r w:rsidRPr="005D6CC7">
            <w:t>Amount</w:t>
          </w:r>
        </w:p>
      </w:docPartBody>
    </w:docPart>
    <w:docPart>
      <w:docPartPr>
        <w:name w:val="33C154A7EEE14D95AADCF8A54D87A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1E2A6-4ABE-4D81-BF36-2A2F6B1B6BAA}"/>
      </w:docPartPr>
      <w:docPartBody>
        <w:p w:rsidR="004B05FC" w:rsidRDefault="00974FCC">
          <w:pPr>
            <w:pStyle w:val="33C154A7EEE14D95AADCF8A54D87AD41"/>
          </w:pPr>
          <w:r w:rsidRPr="00C72268">
            <w:t>Total</w:t>
          </w:r>
        </w:p>
      </w:docPartBody>
    </w:docPart>
    <w:docPart>
      <w:docPartPr>
        <w:name w:val="CEF4ED227E45429A9DF3308F9DB68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6889E-D9E3-43C0-8626-55C0388CE92D}"/>
      </w:docPartPr>
      <w:docPartBody>
        <w:p w:rsidR="004B05FC" w:rsidRDefault="00974FCC">
          <w:pPr>
            <w:pStyle w:val="CEF4ED227E45429A9DF3308F9DB681E3"/>
          </w:pPr>
          <w:r w:rsidRPr="005D6CC7">
            <w:t>Check Number</w:t>
          </w:r>
        </w:p>
      </w:docPartBody>
    </w:docPart>
    <w:docPart>
      <w:docPartPr>
        <w:name w:val="F07FD67CF4DF457295982A6353AA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6D805-47B7-4902-B0E9-8EA17AE0606A}"/>
      </w:docPartPr>
      <w:docPartBody>
        <w:p w:rsidR="004B05FC" w:rsidRDefault="00974FCC">
          <w:pPr>
            <w:pStyle w:val="F07FD67CF4DF457295982A6353AA72AA"/>
          </w:pPr>
          <w:r w:rsidRPr="005D6CC7">
            <w:t>Amount</w:t>
          </w:r>
        </w:p>
      </w:docPartBody>
    </w:docPart>
    <w:docPart>
      <w:docPartPr>
        <w:name w:val="2AF940FC4C954CE895CDC30566761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4C901-A116-4B3D-8373-06F5FFCBD043}"/>
      </w:docPartPr>
      <w:docPartBody>
        <w:p w:rsidR="004B05FC" w:rsidRDefault="00974FCC">
          <w:pPr>
            <w:pStyle w:val="2AF940FC4C954CE895CDC305667611A1"/>
          </w:pPr>
          <w:r w:rsidRPr="005D6CC7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FCC"/>
    <w:rsid w:val="004B05FC"/>
    <w:rsid w:val="0097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DA3C236E1946B0A5E8C93F7EBBBFF6">
    <w:name w:val="C0DA3C236E1946B0A5E8C93F7EBBBFF6"/>
  </w:style>
  <w:style w:type="paragraph" w:customStyle="1" w:styleId="6EDA52E113564A4D8629D98AEA106E55">
    <w:name w:val="6EDA52E113564A4D8629D98AEA106E55"/>
  </w:style>
  <w:style w:type="paragraph" w:customStyle="1" w:styleId="426346443B494DD9A3D29957FB58811C">
    <w:name w:val="426346443B494DD9A3D29957FB58811C"/>
  </w:style>
  <w:style w:type="paragraph" w:customStyle="1" w:styleId="D6F2D99A238A4039A05E9AEFAAAEEDB0">
    <w:name w:val="D6F2D99A238A4039A05E9AEFAAAEEDB0"/>
  </w:style>
  <w:style w:type="paragraph" w:customStyle="1" w:styleId="B20114FA783F4256852F60B7620EADF7">
    <w:name w:val="B20114FA783F4256852F60B7620EADF7"/>
  </w:style>
  <w:style w:type="paragraph" w:customStyle="1" w:styleId="43787F98A93E495CBF9CE060D95BCD30">
    <w:name w:val="43787F98A93E495CBF9CE060D95BCD30"/>
  </w:style>
  <w:style w:type="paragraph" w:customStyle="1" w:styleId="F9E7A0E583004B7B8B8D67F7A687920F">
    <w:name w:val="F9E7A0E583004B7B8B8D67F7A687920F"/>
  </w:style>
  <w:style w:type="paragraph" w:customStyle="1" w:styleId="CD4783006F5145E6AAB894A6386405A7">
    <w:name w:val="CD4783006F5145E6AAB894A6386405A7"/>
  </w:style>
  <w:style w:type="paragraph" w:customStyle="1" w:styleId="06AFF028DD614C3FA6937171CE306FFF">
    <w:name w:val="06AFF028DD614C3FA6937171CE306FFF"/>
  </w:style>
  <w:style w:type="paragraph" w:customStyle="1" w:styleId="176D8FE4B24C49348206403D69E9585A">
    <w:name w:val="176D8FE4B24C49348206403D69E9585A"/>
  </w:style>
  <w:style w:type="paragraph" w:customStyle="1" w:styleId="24CCD0D2577648C392902C46D5EC4074">
    <w:name w:val="24CCD0D2577648C392902C46D5EC4074"/>
  </w:style>
  <w:style w:type="paragraph" w:customStyle="1" w:styleId="65DA56B1D1AF4C8E8ABD3C18D1F473F4">
    <w:name w:val="65DA56B1D1AF4C8E8ABD3C18D1F473F4"/>
  </w:style>
  <w:style w:type="paragraph" w:customStyle="1" w:styleId="6FF632A7BE5D4AB5BCC5F6E298C34B6A">
    <w:name w:val="6FF632A7BE5D4AB5BCC5F6E298C34B6A"/>
  </w:style>
  <w:style w:type="paragraph" w:customStyle="1" w:styleId="33C154A7EEE14D95AADCF8A54D87AD41">
    <w:name w:val="33C154A7EEE14D95AADCF8A54D87AD41"/>
  </w:style>
  <w:style w:type="paragraph" w:customStyle="1" w:styleId="D5BCEE9C26E9434D8275FE43C78F5EE1">
    <w:name w:val="D5BCEE9C26E9434D8275FE43C78F5EE1"/>
  </w:style>
  <w:style w:type="paragraph" w:customStyle="1" w:styleId="CEF4ED227E45429A9DF3308F9DB681E3">
    <w:name w:val="CEF4ED227E45429A9DF3308F9DB681E3"/>
  </w:style>
  <w:style w:type="paragraph" w:customStyle="1" w:styleId="F07FD67CF4DF457295982A6353AA72AA">
    <w:name w:val="F07FD67CF4DF457295982A6353AA72AA"/>
  </w:style>
  <w:style w:type="paragraph" w:customStyle="1" w:styleId="2AF940FC4C954CE895CDC305667611A1">
    <w:name w:val="2AF940FC4C954CE895CDC305667611A1"/>
  </w:style>
  <w:style w:type="paragraph" w:customStyle="1" w:styleId="98DE39AEB25D46528B9C1E169691CF45">
    <w:name w:val="98DE39AEB25D46528B9C1E169691CF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97</Words>
  <Characters>559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2019-04-10T01:37:00Z</dcterms:created>
  <dcterms:modified xsi:type="dcterms:W3CDTF">2019-04-10T01:37:00Z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